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9136F" w14:textId="0E6FC4A8" w:rsidR="00B50263" w:rsidRDefault="00B50263" w:rsidP="005B46BF">
      <w:pPr>
        <w:ind w:left="-1440" w:right="270"/>
        <w:jc w:val="right"/>
        <w:rPr>
          <w:rFonts w:ascii="Helvetica-Light" w:hAnsi="Helvetica-Light" w:cstheme="majorHAnsi"/>
          <w:sz w:val="60"/>
          <w:szCs w:val="60"/>
        </w:rPr>
      </w:pPr>
      <w:r w:rsidRPr="00B50263">
        <w:rPr>
          <w:rFonts w:ascii="Helvetica-Light" w:hAnsi="Helvetica-Light" w:cstheme="majorHAnsi"/>
          <w:noProof/>
          <w:color w:val="FF006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92B5B7" wp14:editId="133D90CF">
                <wp:simplePos x="0" y="0"/>
                <wp:positionH relativeFrom="page">
                  <wp:align>left</wp:align>
                </wp:positionH>
                <wp:positionV relativeFrom="paragraph">
                  <wp:posOffset>228600</wp:posOffset>
                </wp:positionV>
                <wp:extent cx="5829300" cy="7620"/>
                <wp:effectExtent l="0" t="0" r="19050" b="3048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2F4613" id="Straight Connector 57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18pt" to="45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" strokecolor="#4472c4 [3204]" strokeweight=".5pt">
                <v:stroke joinstyle="miter"/>
                <w10:wrap anchorx="page"/>
              </v:line>
            </w:pict>
          </mc:Fallback>
        </mc:AlternateContent>
      </w:r>
      <w:r w:rsidR="0011220E" w:rsidRPr="00B50263">
        <w:rPr>
          <w:rFonts w:ascii="Helvetica-Light" w:hAnsi="Helvetica-Light" w:cstheme="majorHAnsi"/>
        </w:rPr>
        <w:softHyphen/>
      </w:r>
      <w:r w:rsidR="0011220E" w:rsidRPr="00B50263">
        <w:rPr>
          <w:rFonts w:ascii="Helvetica-Light" w:hAnsi="Helvetica-Light" w:cstheme="majorHAnsi"/>
        </w:rPr>
        <w:softHyphen/>
      </w:r>
      <w:r w:rsidR="0011220E" w:rsidRPr="00B50263">
        <w:rPr>
          <w:rFonts w:ascii="Helvetica-Light" w:hAnsi="Helvetica-Light" w:cstheme="majorHAnsi"/>
        </w:rPr>
        <w:softHyphen/>
      </w:r>
      <w:r w:rsidR="005B46BF" w:rsidRPr="00B50263">
        <w:rPr>
          <w:rFonts w:ascii="Helvetica-Light" w:hAnsi="Helvetica-Light" w:cstheme="majorHAnsi"/>
        </w:rPr>
        <w:t xml:space="preserve"> </w:t>
      </w:r>
      <w:r w:rsidR="007D601D">
        <w:rPr>
          <w:rFonts w:ascii="Helvetica-Light" w:hAnsi="Helvetica-Light" w:cstheme="majorHAnsi"/>
          <w:sz w:val="60"/>
          <w:szCs w:val="60"/>
        </w:rPr>
        <w:t>Amy Mara</w:t>
      </w:r>
    </w:p>
    <w:p w14:paraId="279664A2" w14:textId="0902B341" w:rsidR="00720685" w:rsidRPr="008D28F9" w:rsidRDefault="008D28F9" w:rsidP="008D28F9">
      <w:pPr>
        <w:ind w:left="-1440" w:right="270"/>
        <w:jc w:val="center"/>
        <w:rPr>
          <w:rFonts w:ascii="Helvetica-Light" w:hAnsi="Helvetica-Light" w:cstheme="majorHAnsi"/>
          <w:sz w:val="60"/>
          <w:szCs w:val="60"/>
        </w:rPr>
      </w:pPr>
      <w:r w:rsidRPr="00B0152A">
        <w:rPr>
          <w:rFonts w:asciiTheme="majorHAnsi" w:hAnsiTheme="majorHAnsi" w:cstheme="majorHAnsi"/>
          <w:b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685D345" wp14:editId="30C02182">
                <wp:simplePos x="0" y="0"/>
                <wp:positionH relativeFrom="page">
                  <wp:align>center</wp:align>
                </wp:positionH>
                <wp:positionV relativeFrom="paragraph">
                  <wp:posOffset>2736215</wp:posOffset>
                </wp:positionV>
                <wp:extent cx="7391400" cy="29527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0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00DF4" w14:textId="2784CF34" w:rsidR="00720685" w:rsidRPr="0071254C" w:rsidRDefault="008F28AB" w:rsidP="00720685">
                            <w:pPr>
                              <w:tabs>
                                <w:tab w:val="left" w:pos="-360"/>
                              </w:tabs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FILM &amp; TV</w:t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DE4AC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ROLE</w:t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  <w:t xml:space="preserve">     DIRECTOR</w:t>
                            </w:r>
                            <w:r w:rsidR="004229D4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/ </w:t>
                            </w:r>
                            <w:r w:rsidR="002355B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CHANNEL</w:t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 w:rsidR="0072068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5D3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215.45pt;width:582pt;height:23.25pt;z-index:251658241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" fillcolor="#7f7f7f [1612]" strokecolor="#7f7f7f [1612]">
                <v:textbox>
                  <w:txbxContent>
                    <w:p w14:paraId="34B00DF4" w14:textId="2784CF34" w:rsidR="00720685" w:rsidRPr="0071254C" w:rsidRDefault="008F28AB" w:rsidP="00720685">
                      <w:pPr>
                        <w:tabs>
                          <w:tab w:val="left" w:pos="-360"/>
                        </w:tabs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FILM &amp; TV</w:t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DE4AC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    </w:t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ROLE</w:t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  <w:t xml:space="preserve">     DIRECTOR</w:t>
                      </w:r>
                      <w:r w:rsidR="004229D4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/ </w:t>
                      </w:r>
                      <w:r w:rsidR="002355B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CHANNEL</w:t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 w:rsidR="0072068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57BFB" w:rsidRPr="00B0152A">
        <w:rPr>
          <w:rFonts w:ascii="Helvetica-Light" w:hAnsi="Helvetica-Light" w:cstheme="majorHAnsi"/>
          <w:sz w:val="72"/>
          <w:szCs w:val="72"/>
        </w:rPr>
        <w:t xml:space="preserve"> </w:t>
      </w:r>
      <w:r w:rsidR="00F054E3" w:rsidRPr="00B0152A">
        <w:rPr>
          <w:rFonts w:ascii="Helvetica-Light" w:hAnsi="Helvetica-Light" w:cstheme="majorHAnsi"/>
          <w:sz w:val="72"/>
          <w:szCs w:val="72"/>
        </w:rPr>
        <w:t xml:space="preserve"> </w:t>
      </w:r>
      <w:r w:rsidR="00E12765" w:rsidRPr="00B0152A">
        <w:rPr>
          <w:rFonts w:ascii="Helvetica-Light" w:hAnsi="Helvetica-Light" w:cstheme="majorHAnsi"/>
          <w:sz w:val="72"/>
          <w:szCs w:val="72"/>
        </w:rPr>
        <w:t xml:space="preserve"> </w:t>
      </w:r>
      <w:r w:rsidR="00813004" w:rsidRPr="00B0152A">
        <w:rPr>
          <w:rFonts w:ascii="Helvetica-Light" w:hAnsi="Helvetica-Light" w:cstheme="majorHAnsi"/>
          <w:noProof/>
          <w:sz w:val="72"/>
          <w:szCs w:val="72"/>
        </w:rPr>
        <w:drawing>
          <wp:inline distT="0" distB="0" distL="0" distR="0" wp14:anchorId="16290C7F" wp14:editId="61367C25">
            <wp:extent cx="1524000" cy="2284236"/>
            <wp:effectExtent l="0" t="0" r="0" b="1905"/>
            <wp:docPr id="21111402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602" cy="2300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54E3" w:rsidRPr="00B0152A">
        <w:rPr>
          <w:rFonts w:ascii="Helvetica-Light" w:hAnsi="Helvetica-Light" w:cstheme="majorHAnsi"/>
          <w:sz w:val="72"/>
          <w:szCs w:val="72"/>
        </w:rPr>
        <w:t xml:space="preserve"> </w:t>
      </w:r>
      <w:r w:rsidR="00795341" w:rsidRPr="00B0152A">
        <w:rPr>
          <w:rFonts w:ascii="Helvetica-Light" w:hAnsi="Helvetica-Light" w:cstheme="majorHAnsi"/>
          <w:noProof/>
          <w:sz w:val="72"/>
          <w:szCs w:val="72"/>
        </w:rPr>
        <w:drawing>
          <wp:inline distT="0" distB="0" distL="0" distR="0" wp14:anchorId="6154B36D" wp14:editId="187EED29">
            <wp:extent cx="1524000" cy="2285116"/>
            <wp:effectExtent l="0" t="0" r="0" b="1270"/>
            <wp:docPr id="209817663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35" cy="229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7BFB" w:rsidRPr="00B0152A">
        <w:rPr>
          <w:rFonts w:ascii="Helvetica-Light" w:hAnsi="Helvetica-Light" w:cstheme="majorHAnsi"/>
          <w:sz w:val="72"/>
          <w:szCs w:val="72"/>
        </w:rPr>
        <w:t xml:space="preserve"> </w:t>
      </w:r>
      <w:r w:rsidR="00A03EF2" w:rsidRPr="00B0152A">
        <w:rPr>
          <w:rFonts w:ascii="Helvetica-Light" w:hAnsi="Helvetica-Light" w:cstheme="majorHAnsi"/>
          <w:noProof/>
          <w:sz w:val="72"/>
          <w:szCs w:val="72"/>
        </w:rPr>
        <w:drawing>
          <wp:inline distT="0" distB="0" distL="0" distR="0" wp14:anchorId="5A139F80" wp14:editId="0077A0C7">
            <wp:extent cx="1524000" cy="2285121"/>
            <wp:effectExtent l="0" t="0" r="0" b="1270"/>
            <wp:docPr id="48371135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693" cy="2352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496D" w:rsidRPr="00B0152A">
        <w:rPr>
          <w:rFonts w:ascii="Calibri" w:hAnsi="Calibri" w:cs="Calibri"/>
          <w:b/>
          <w:sz w:val="24"/>
          <w:szCs w:val="24"/>
        </w:rPr>
        <w:br/>
      </w:r>
      <w:r w:rsidR="006D22FE">
        <w:rPr>
          <w:rFonts w:ascii="Calibri" w:hAnsi="Calibri" w:cs="Calibri"/>
          <w:b/>
          <w:sz w:val="24"/>
          <w:szCs w:val="24"/>
        </w:rPr>
        <w:t>ACTOR</w:t>
      </w:r>
      <w:r w:rsidR="00F054E3">
        <w:rPr>
          <w:rFonts w:ascii="Calibri" w:hAnsi="Calibri" w:cs="Calibri"/>
          <w:b/>
          <w:sz w:val="24"/>
          <w:szCs w:val="24"/>
        </w:rPr>
        <w:t xml:space="preserve"> </w:t>
      </w:r>
      <w:r w:rsidR="0005010D">
        <w:rPr>
          <w:rFonts w:ascii="Calibri" w:hAnsi="Calibri" w:cs="Calibri"/>
          <w:b/>
          <w:sz w:val="24"/>
          <w:szCs w:val="24"/>
        </w:rPr>
        <w:t>| DANCER |</w:t>
      </w:r>
      <w:r w:rsidR="00252BDE">
        <w:rPr>
          <w:rFonts w:ascii="Calibri" w:hAnsi="Calibri" w:cs="Calibri"/>
          <w:b/>
          <w:sz w:val="24"/>
          <w:szCs w:val="24"/>
        </w:rPr>
        <w:t xml:space="preserve"> MC |</w:t>
      </w:r>
      <w:r w:rsidR="0005010D">
        <w:rPr>
          <w:rFonts w:ascii="Calibri" w:hAnsi="Calibri" w:cs="Calibri"/>
          <w:b/>
          <w:sz w:val="24"/>
          <w:szCs w:val="24"/>
        </w:rPr>
        <w:t xml:space="preserve"> SINGER | VOICE OVER ARTIST</w:t>
      </w:r>
    </w:p>
    <w:p w14:paraId="57EE936D" w14:textId="42347AB1" w:rsidR="00ED225F" w:rsidRDefault="004D2DDF" w:rsidP="00ED225F">
      <w:pPr>
        <w:spacing w:after="0" w:line="240" w:lineRule="auto"/>
        <w:ind w:left="-1440" w:right="272" w:firstLine="44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2024</w:t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826A34">
        <w:rPr>
          <w:rFonts w:ascii="Calibri" w:hAnsi="Calibri" w:cs="Calibri"/>
          <w:sz w:val="24"/>
          <w:szCs w:val="24"/>
        </w:rPr>
        <w:t>The Gallery</w:t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826A34">
        <w:rPr>
          <w:rFonts w:ascii="Calibri" w:hAnsi="Calibri" w:cs="Calibri"/>
          <w:sz w:val="24"/>
          <w:szCs w:val="24"/>
        </w:rPr>
        <w:t xml:space="preserve">Supporting                                 </w:t>
      </w:r>
      <w:r w:rsidR="008F2F2B">
        <w:rPr>
          <w:rFonts w:ascii="Calibri" w:hAnsi="Calibri" w:cs="Calibri"/>
          <w:sz w:val="24"/>
          <w:szCs w:val="24"/>
        </w:rPr>
        <w:t>Rachel Reynolds</w:t>
      </w:r>
    </w:p>
    <w:p w14:paraId="0E05D65A" w14:textId="4E8EF477" w:rsidR="008F2F2B" w:rsidRDefault="008F2F2B" w:rsidP="00ED225F">
      <w:pPr>
        <w:spacing w:after="0" w:line="240" w:lineRule="auto"/>
        <w:ind w:left="-1440" w:right="272" w:firstLine="44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202</w:t>
      </w:r>
      <w:r w:rsidR="003A5933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        City Break                                                Supporting                                 Jordan Pascoe</w:t>
      </w:r>
    </w:p>
    <w:p w14:paraId="1AD57E8D" w14:textId="33508497" w:rsidR="00617BFA" w:rsidRDefault="00617BFA" w:rsidP="00617BFA">
      <w:pPr>
        <w:spacing w:after="0" w:line="240" w:lineRule="auto"/>
        <w:ind w:left="-1440" w:right="272" w:firstLine="448"/>
        <w:rPr>
          <w:rFonts w:ascii="Calibri" w:hAnsi="Calibri" w:cs="Calibri"/>
          <w:sz w:val="24"/>
          <w:szCs w:val="24"/>
        </w:rPr>
      </w:pPr>
      <w:r w:rsidRPr="00B50263">
        <w:rPr>
          <w:noProof/>
        </w:rPr>
        <mc:AlternateContent>
          <mc:Choice Requires="wps">
            <w:drawing>
              <wp:anchor distT="45720" distB="45720" distL="114300" distR="114300" simplePos="0" relativeHeight="251660291" behindDoc="0" locked="0" layoutInCell="1" allowOverlap="1" wp14:anchorId="0199BD61" wp14:editId="720EFD21">
                <wp:simplePos x="0" y="0"/>
                <wp:positionH relativeFrom="page">
                  <wp:align>center</wp:align>
                </wp:positionH>
                <wp:positionV relativeFrom="paragraph">
                  <wp:posOffset>264795</wp:posOffset>
                </wp:positionV>
                <wp:extent cx="7391400" cy="295275"/>
                <wp:effectExtent l="0" t="0" r="19050" b="28575"/>
                <wp:wrapSquare wrapText="bothSides"/>
                <wp:docPr id="352572775" name="Text Box 352572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0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5257C" w14:textId="1B5E64CD" w:rsidR="00A20299" w:rsidRPr="0071254C" w:rsidRDefault="00A20299" w:rsidP="00A20299">
                            <w:pPr>
                              <w:tabs>
                                <w:tab w:val="left" w:pos="-360"/>
                              </w:tabs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THEATRE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  <w:t xml:space="preserve">     ROLE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  <w:t xml:space="preserve">     DIRECTOR / VENUE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9BD61" id="Text Box 352572775" o:spid="_x0000_s1027" type="#_x0000_t202" style="position:absolute;left:0;text-align:left;margin-left:0;margin-top:20.85pt;width:582pt;height:23.25pt;z-index:251660291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" fillcolor="#7f7f7f [1612]" strokecolor="#7f7f7f [1612]">
                <v:textbox>
                  <w:txbxContent>
                    <w:p w14:paraId="3AE5257C" w14:textId="1B5E64CD" w:rsidR="00A20299" w:rsidRPr="0071254C" w:rsidRDefault="00A20299" w:rsidP="00A20299">
                      <w:pPr>
                        <w:tabs>
                          <w:tab w:val="left" w:pos="-360"/>
                        </w:tabs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THEATRE</w:t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  <w:t xml:space="preserve">     ROLE</w:t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  <w:t xml:space="preserve">     DIRECTOR / VENUE</w:t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3A5933">
        <w:rPr>
          <w:rFonts w:ascii="Calibri" w:hAnsi="Calibri" w:cs="Calibri"/>
          <w:sz w:val="24"/>
          <w:szCs w:val="24"/>
        </w:rPr>
        <w:t xml:space="preserve">2022         Agree to kill                                             Supporting                                 </w:t>
      </w:r>
      <w:r>
        <w:rPr>
          <w:rFonts w:ascii="Calibri" w:hAnsi="Calibri" w:cs="Calibri"/>
          <w:sz w:val="24"/>
          <w:szCs w:val="24"/>
        </w:rPr>
        <w:t xml:space="preserve">Nicola Hanekom </w:t>
      </w:r>
    </w:p>
    <w:p w14:paraId="1B21CC04" w14:textId="7F145744" w:rsidR="00E55384" w:rsidRPr="00617BFA" w:rsidRDefault="00617BFA" w:rsidP="00617BFA">
      <w:pPr>
        <w:spacing w:after="0" w:line="240" w:lineRule="auto"/>
        <w:ind w:left="-1440" w:right="272" w:firstLine="448"/>
        <w:rPr>
          <w:rFonts w:ascii="Calibri" w:hAnsi="Calibri" w:cs="Calibri"/>
          <w:sz w:val="24"/>
          <w:szCs w:val="24"/>
        </w:rPr>
      </w:pPr>
      <w:r w:rsidRPr="00F0792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1EADFB43" wp14:editId="4A64D02D">
                <wp:simplePos x="0" y="0"/>
                <wp:positionH relativeFrom="page">
                  <wp:align>center</wp:align>
                </wp:positionH>
                <wp:positionV relativeFrom="paragraph">
                  <wp:posOffset>733425</wp:posOffset>
                </wp:positionV>
                <wp:extent cx="7391400" cy="323850"/>
                <wp:effectExtent l="0" t="0" r="19050" b="1905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0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ADFBC" w14:textId="77777777" w:rsidR="001730F2" w:rsidRPr="0071254C" w:rsidRDefault="001730F2" w:rsidP="001730F2">
                            <w:pPr>
                              <w:tabs>
                                <w:tab w:val="left" w:pos="-360"/>
                              </w:tabs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TRAINING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DFB43" id="Text Box 9" o:spid="_x0000_s1028" type="#_x0000_t202" style="position:absolute;left:0;text-align:left;margin-left:0;margin-top:57.75pt;width:582pt;height:25.5pt;z-index:25165824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" fillcolor="#7f7f7f [1612]" strokecolor="#7f7f7f [1612]">
                <v:textbox>
                  <w:txbxContent>
                    <w:p w14:paraId="23EADFBC" w14:textId="77777777" w:rsidR="001730F2" w:rsidRPr="0071254C" w:rsidRDefault="001730F2" w:rsidP="001730F2">
                      <w:pPr>
                        <w:tabs>
                          <w:tab w:val="left" w:pos="-360"/>
                        </w:tabs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TRAINING</w:t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ab/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Fonts w:ascii="Calibri" w:hAnsi="Calibri" w:cs="Calibri"/>
          <w:sz w:val="24"/>
          <w:szCs w:val="24"/>
        </w:rPr>
        <w:t>2021</w:t>
      </w:r>
      <w:r w:rsidR="00053ADE" w:rsidRPr="00ED225F">
        <w:rPr>
          <w:rFonts w:ascii="Calibri" w:hAnsi="Calibri" w:cs="Calibri"/>
          <w:sz w:val="24"/>
          <w:szCs w:val="24"/>
        </w:rPr>
        <w:t xml:space="preserve"> </w:t>
      </w:r>
      <w:r w:rsidR="00053ADE" w:rsidRPr="00ED225F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Emotional truth</w:t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053ADE" w:rsidRPr="00ED225F">
        <w:rPr>
          <w:rFonts w:ascii="Calibri" w:hAnsi="Calibri" w:cs="Calibri"/>
          <w:sz w:val="24"/>
          <w:szCs w:val="24"/>
        </w:rPr>
        <w:tab/>
      </w:r>
      <w:r w:rsidR="00053ADE" w:rsidRPr="00ED225F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Supporting                                 Nicola Hanekom</w:t>
      </w:r>
    </w:p>
    <w:p w14:paraId="2F7DAF99" w14:textId="77777777" w:rsidR="00FD52CB" w:rsidRDefault="00FD52CB" w:rsidP="00854DE1">
      <w:pPr>
        <w:spacing w:after="0" w:line="240" w:lineRule="auto"/>
        <w:ind w:left="-1440" w:right="272" w:firstLine="448"/>
        <w:rPr>
          <w:rFonts w:ascii="Calibri" w:hAnsi="Calibri" w:cstheme="majorHAnsi"/>
          <w:b/>
          <w:bCs/>
          <w:sz w:val="24"/>
          <w:szCs w:val="24"/>
        </w:rPr>
      </w:pPr>
      <w:r w:rsidRPr="00FD52CB">
        <w:rPr>
          <w:rFonts w:ascii="Calibri" w:hAnsi="Calibri" w:cstheme="majorHAnsi"/>
          <w:b/>
          <w:bCs/>
          <w:sz w:val="24"/>
          <w:szCs w:val="24"/>
          <w:lang w:val="en-ZA"/>
        </w:rPr>
        <w:t>Act Cape Town Film Acting Academy</w:t>
      </w:r>
      <w:r w:rsidRPr="00FD52CB">
        <w:rPr>
          <w:rFonts w:ascii="Calibri" w:hAnsi="Calibri" w:cstheme="majorHAnsi"/>
          <w:b/>
          <w:bCs/>
          <w:sz w:val="24"/>
          <w:szCs w:val="24"/>
        </w:rPr>
        <w:t xml:space="preserve"> </w:t>
      </w:r>
    </w:p>
    <w:p w14:paraId="279258C8" w14:textId="77777777" w:rsidR="00FD52CB" w:rsidRDefault="00FD52CB" w:rsidP="00854DE1">
      <w:pPr>
        <w:spacing w:after="0" w:line="240" w:lineRule="auto"/>
        <w:ind w:left="-1440" w:right="272" w:firstLine="448"/>
        <w:rPr>
          <w:rFonts w:ascii="Calibri" w:hAnsi="Calibri" w:cstheme="majorHAnsi"/>
          <w:b/>
          <w:bCs/>
          <w:sz w:val="20"/>
          <w:szCs w:val="20"/>
        </w:rPr>
      </w:pPr>
      <w:r w:rsidRPr="00FD52CB">
        <w:rPr>
          <w:rFonts w:ascii="Calibri" w:hAnsi="Calibri" w:cstheme="majorHAnsi"/>
          <w:sz w:val="20"/>
          <w:szCs w:val="20"/>
          <w:lang w:val="en-ZA"/>
        </w:rPr>
        <w:t>Advanced Certificate in Acting for Film</w:t>
      </w:r>
      <w:r w:rsidRPr="00FD52CB">
        <w:rPr>
          <w:rFonts w:ascii="Calibri" w:hAnsi="Calibri" w:cstheme="majorHAnsi"/>
          <w:b/>
          <w:bCs/>
          <w:sz w:val="20"/>
          <w:szCs w:val="20"/>
        </w:rPr>
        <w:t xml:space="preserve"> </w:t>
      </w:r>
    </w:p>
    <w:p w14:paraId="532C07F6" w14:textId="77777777" w:rsidR="00105117" w:rsidRDefault="00105117" w:rsidP="00FD52CB">
      <w:pPr>
        <w:spacing w:after="0" w:line="240" w:lineRule="auto"/>
        <w:ind w:left="-1440" w:right="272" w:firstLine="448"/>
        <w:rPr>
          <w:rFonts w:ascii="Calibri" w:hAnsi="Calibri" w:cstheme="majorHAnsi"/>
          <w:b/>
          <w:bCs/>
          <w:sz w:val="24"/>
          <w:szCs w:val="24"/>
          <w:lang w:val="en-ZA"/>
        </w:rPr>
      </w:pPr>
      <w:r w:rsidRPr="00105117">
        <w:rPr>
          <w:rFonts w:ascii="Calibri" w:hAnsi="Calibri" w:cstheme="majorHAnsi"/>
          <w:b/>
          <w:bCs/>
          <w:sz w:val="24"/>
          <w:szCs w:val="24"/>
          <w:lang w:val="en-ZA"/>
        </w:rPr>
        <w:t>London Academy of Music and Dramatic Arts</w:t>
      </w:r>
    </w:p>
    <w:p w14:paraId="25CBE980" w14:textId="5DF5C85E" w:rsidR="00FD52CB" w:rsidRDefault="00105117" w:rsidP="00105117">
      <w:pPr>
        <w:spacing w:after="0" w:line="240" w:lineRule="auto"/>
        <w:ind w:left="-1440" w:right="272" w:firstLine="448"/>
        <w:rPr>
          <w:rFonts w:ascii="Calibri" w:hAnsi="Calibri" w:cstheme="majorHAnsi"/>
          <w:sz w:val="20"/>
          <w:szCs w:val="20"/>
          <w:lang w:val="en-ZA"/>
        </w:rPr>
      </w:pPr>
      <w:r w:rsidRPr="00105117">
        <w:rPr>
          <w:rFonts w:ascii="Calibri" w:hAnsi="Calibri" w:cstheme="majorHAnsi"/>
          <w:sz w:val="20"/>
          <w:szCs w:val="20"/>
          <w:lang w:val="en-ZA"/>
        </w:rPr>
        <w:t>Trained for the Silver Medal examination with Tam Spiers and</w:t>
      </w:r>
      <w:r>
        <w:rPr>
          <w:rFonts w:ascii="Calibri" w:hAnsi="Calibri" w:cstheme="majorHAnsi"/>
          <w:sz w:val="20"/>
          <w:szCs w:val="20"/>
          <w:lang w:val="en-ZA"/>
        </w:rPr>
        <w:t xml:space="preserve"> </w:t>
      </w:r>
      <w:r w:rsidRPr="00105117">
        <w:rPr>
          <w:rFonts w:ascii="Calibri" w:hAnsi="Calibri" w:cstheme="majorHAnsi"/>
          <w:sz w:val="20"/>
          <w:szCs w:val="20"/>
          <w:lang w:val="en-ZA"/>
        </w:rPr>
        <w:t>achieved a distinction in my examination</w:t>
      </w:r>
    </w:p>
    <w:p w14:paraId="33B1EBC4" w14:textId="485A28D8" w:rsidR="00105117" w:rsidRDefault="0086733C" w:rsidP="00105117">
      <w:pPr>
        <w:spacing w:after="0" w:line="240" w:lineRule="auto"/>
        <w:ind w:left="-1440" w:right="272" w:firstLine="448"/>
        <w:rPr>
          <w:rFonts w:ascii="Calibri" w:hAnsi="Calibri" w:cstheme="majorHAnsi"/>
          <w:b/>
          <w:bCs/>
          <w:sz w:val="24"/>
          <w:szCs w:val="24"/>
        </w:rPr>
      </w:pPr>
      <w:r w:rsidRPr="0086733C">
        <w:rPr>
          <w:rFonts w:ascii="Calibri" w:hAnsi="Calibri" w:cstheme="majorHAnsi"/>
          <w:b/>
          <w:bCs/>
          <w:sz w:val="24"/>
          <w:szCs w:val="24"/>
          <w:lang w:val="en-ZA"/>
        </w:rPr>
        <w:t>Act Cape Town Film Acting Academy</w:t>
      </w:r>
    </w:p>
    <w:p w14:paraId="6EEFE82C" w14:textId="320040E5" w:rsidR="0005010D" w:rsidRPr="009440C4" w:rsidRDefault="0086733C" w:rsidP="009440C4">
      <w:pPr>
        <w:spacing w:after="0" w:line="240" w:lineRule="auto"/>
        <w:ind w:left="-1440" w:right="272" w:firstLine="448"/>
        <w:rPr>
          <w:rFonts w:ascii="Calibri" w:hAnsi="Calibri" w:cstheme="majorHAnsi"/>
          <w:b/>
          <w:bCs/>
          <w:sz w:val="20"/>
          <w:szCs w:val="20"/>
        </w:rPr>
      </w:pPr>
      <w:r w:rsidRPr="0086733C">
        <w:rPr>
          <w:rFonts w:ascii="Calibri" w:hAnsi="Calibri" w:cstheme="majorHAnsi"/>
          <w:sz w:val="20"/>
          <w:szCs w:val="20"/>
          <w:lang w:val="en-ZA"/>
        </w:rPr>
        <w:t>ACT Teens Course</w:t>
      </w:r>
      <w:r w:rsidR="0005010D" w:rsidRPr="0005010D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247C3086" wp14:editId="1F816F9E">
                <wp:simplePos x="0" y="0"/>
                <wp:positionH relativeFrom="page">
                  <wp:align>center</wp:align>
                </wp:positionH>
                <wp:positionV relativeFrom="paragraph">
                  <wp:posOffset>257175</wp:posOffset>
                </wp:positionV>
                <wp:extent cx="7391400" cy="323850"/>
                <wp:effectExtent l="0" t="0" r="19050" b="1905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0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65650" w14:textId="2183378F" w:rsidR="00FE0CC7" w:rsidRPr="0071254C" w:rsidRDefault="00FE0CC7" w:rsidP="00FE0CC7">
                            <w:pPr>
                              <w:tabs>
                                <w:tab w:val="left" w:pos="-360"/>
                              </w:tabs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FU</w:t>
                            </w:r>
                            <w:r w:rsidR="0011586C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THER DETAILS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C3086" id="Text Box 10" o:spid="_x0000_s1029" type="#_x0000_t202" style="position:absolute;left:0;text-align:left;margin-left:0;margin-top:20.25pt;width:582pt;height:25.5pt;z-index:251658243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" fillcolor="#7f7f7f [1612]" strokecolor="#7f7f7f [1612]">
                <v:textbox>
                  <w:txbxContent>
                    <w:p w14:paraId="05465650" w14:textId="2183378F" w:rsidR="00FE0CC7" w:rsidRPr="0071254C" w:rsidRDefault="00FE0CC7" w:rsidP="00FE0CC7">
                      <w:pPr>
                        <w:tabs>
                          <w:tab w:val="left" w:pos="-360"/>
                        </w:tabs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FU</w:t>
                      </w:r>
                      <w:r w:rsidR="0011586C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THER DETAILS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C55BB78" w14:textId="4EA2EEA4" w:rsidR="0005010D" w:rsidRDefault="009277A0" w:rsidP="009277A0">
      <w:pPr>
        <w:spacing w:after="0" w:line="240" w:lineRule="auto"/>
        <w:ind w:right="274" w:hanging="990"/>
        <w:rPr>
          <w:rFonts w:cstheme="minorHAnsi"/>
          <w:sz w:val="24"/>
          <w:szCs w:val="24"/>
        </w:rPr>
      </w:pPr>
      <w:r w:rsidRPr="0005010D">
        <w:rPr>
          <w:rFonts w:cstheme="minorHAnsi"/>
          <w:b/>
          <w:sz w:val="24"/>
          <w:szCs w:val="24"/>
        </w:rPr>
        <w:t>Appearance</w:t>
      </w:r>
      <w:r w:rsidRPr="0005010D">
        <w:rPr>
          <w:rFonts w:cstheme="minorHAnsi"/>
          <w:sz w:val="24"/>
          <w:szCs w:val="24"/>
        </w:rPr>
        <w:tab/>
      </w:r>
      <w:r w:rsidRPr="0005010D">
        <w:rPr>
          <w:rFonts w:cstheme="minorHAnsi"/>
          <w:sz w:val="24"/>
          <w:szCs w:val="24"/>
        </w:rPr>
        <w:tab/>
      </w:r>
      <w:r w:rsidRPr="0005010D">
        <w:rPr>
          <w:rFonts w:cstheme="minorHAnsi"/>
          <w:b/>
          <w:sz w:val="24"/>
          <w:szCs w:val="24"/>
        </w:rPr>
        <w:t>Hair:</w:t>
      </w:r>
      <w:r w:rsidR="004451E4">
        <w:rPr>
          <w:rFonts w:cstheme="minorHAnsi"/>
          <w:b/>
          <w:sz w:val="24"/>
          <w:szCs w:val="24"/>
        </w:rPr>
        <w:t xml:space="preserve"> </w:t>
      </w:r>
      <w:r w:rsidR="00111D89">
        <w:rPr>
          <w:rFonts w:cstheme="minorHAnsi"/>
          <w:bCs/>
          <w:sz w:val="24"/>
          <w:szCs w:val="24"/>
        </w:rPr>
        <w:t>Blonde</w:t>
      </w:r>
      <w:r w:rsidR="0005010D" w:rsidRPr="004451E4">
        <w:rPr>
          <w:rFonts w:cstheme="minorHAnsi"/>
          <w:bCs/>
          <w:sz w:val="24"/>
          <w:szCs w:val="24"/>
        </w:rPr>
        <w:tab/>
      </w:r>
      <w:r w:rsidR="0005010D">
        <w:rPr>
          <w:rFonts w:cstheme="minorHAnsi"/>
          <w:sz w:val="24"/>
          <w:szCs w:val="24"/>
        </w:rPr>
        <w:tab/>
      </w:r>
      <w:r w:rsidR="0005010D">
        <w:rPr>
          <w:rFonts w:cstheme="minorHAnsi"/>
          <w:sz w:val="24"/>
          <w:szCs w:val="24"/>
        </w:rPr>
        <w:tab/>
      </w:r>
      <w:r w:rsidRPr="0005010D">
        <w:rPr>
          <w:rFonts w:cstheme="minorHAnsi"/>
          <w:b/>
          <w:sz w:val="24"/>
          <w:szCs w:val="24"/>
        </w:rPr>
        <w:t>Eyes:</w:t>
      </w:r>
      <w:r w:rsidR="004451E4">
        <w:rPr>
          <w:rFonts w:cstheme="minorHAnsi"/>
          <w:b/>
          <w:sz w:val="24"/>
          <w:szCs w:val="24"/>
        </w:rPr>
        <w:t xml:space="preserve"> </w:t>
      </w:r>
      <w:r w:rsidR="00111D89">
        <w:rPr>
          <w:rFonts w:cstheme="minorHAnsi"/>
          <w:bCs/>
          <w:sz w:val="24"/>
          <w:szCs w:val="24"/>
        </w:rPr>
        <w:t>Blue</w:t>
      </w:r>
      <w:r w:rsidR="0005010D" w:rsidRPr="004451E4">
        <w:rPr>
          <w:rFonts w:cstheme="minorHAnsi"/>
          <w:bCs/>
          <w:sz w:val="24"/>
          <w:szCs w:val="24"/>
        </w:rPr>
        <w:tab/>
      </w:r>
      <w:r w:rsidR="0005010D">
        <w:rPr>
          <w:rFonts w:cstheme="minorHAnsi"/>
          <w:sz w:val="24"/>
          <w:szCs w:val="24"/>
        </w:rPr>
        <w:tab/>
      </w:r>
      <w:r w:rsidR="0005010D" w:rsidRPr="0005010D">
        <w:rPr>
          <w:rFonts w:cstheme="minorHAnsi"/>
          <w:b/>
          <w:bCs/>
          <w:sz w:val="24"/>
          <w:szCs w:val="24"/>
        </w:rPr>
        <w:t>Clothing Size Top:</w:t>
      </w:r>
      <w:r w:rsidR="004451E4">
        <w:rPr>
          <w:rFonts w:cstheme="minorHAnsi"/>
          <w:b/>
          <w:bCs/>
          <w:sz w:val="24"/>
          <w:szCs w:val="24"/>
        </w:rPr>
        <w:t xml:space="preserve"> </w:t>
      </w:r>
      <w:r w:rsidR="00111D89">
        <w:rPr>
          <w:rFonts w:cstheme="minorHAnsi"/>
          <w:sz w:val="24"/>
          <w:szCs w:val="24"/>
        </w:rPr>
        <w:t>S-M</w:t>
      </w:r>
    </w:p>
    <w:p w14:paraId="1551EDCD" w14:textId="619B8199" w:rsidR="009277A0" w:rsidRPr="0005010D" w:rsidRDefault="009277A0" w:rsidP="0005010D">
      <w:pPr>
        <w:spacing w:after="0" w:line="240" w:lineRule="auto"/>
        <w:ind w:left="1440" w:right="274"/>
        <w:rPr>
          <w:rFonts w:cstheme="minorHAnsi"/>
          <w:sz w:val="24"/>
          <w:szCs w:val="24"/>
        </w:rPr>
      </w:pPr>
      <w:r w:rsidRPr="0005010D">
        <w:rPr>
          <w:rFonts w:cstheme="minorHAnsi"/>
          <w:b/>
          <w:sz w:val="24"/>
          <w:szCs w:val="24"/>
        </w:rPr>
        <w:t>Height:</w:t>
      </w:r>
      <w:r w:rsidR="004451E4">
        <w:rPr>
          <w:rFonts w:cstheme="minorHAnsi"/>
          <w:b/>
          <w:sz w:val="24"/>
          <w:szCs w:val="24"/>
        </w:rPr>
        <w:t xml:space="preserve"> </w:t>
      </w:r>
      <w:r w:rsidR="00111D89">
        <w:rPr>
          <w:rFonts w:cstheme="minorHAnsi"/>
          <w:bCs/>
          <w:sz w:val="24"/>
          <w:szCs w:val="24"/>
        </w:rPr>
        <w:t>167</w:t>
      </w:r>
      <w:r w:rsidR="004451E4" w:rsidRPr="004451E4">
        <w:rPr>
          <w:rFonts w:cstheme="minorHAnsi"/>
          <w:bCs/>
          <w:sz w:val="24"/>
          <w:szCs w:val="24"/>
        </w:rPr>
        <w:t>cm</w:t>
      </w:r>
      <w:r w:rsidR="0005010D">
        <w:rPr>
          <w:rFonts w:cstheme="minorHAnsi"/>
          <w:sz w:val="24"/>
          <w:szCs w:val="24"/>
        </w:rPr>
        <w:tab/>
      </w:r>
      <w:r w:rsidRPr="0005010D">
        <w:rPr>
          <w:rFonts w:cstheme="minorHAnsi"/>
          <w:sz w:val="24"/>
          <w:szCs w:val="24"/>
        </w:rPr>
        <w:tab/>
      </w:r>
      <w:r w:rsidR="0005010D">
        <w:rPr>
          <w:rFonts w:cstheme="minorHAnsi"/>
          <w:sz w:val="24"/>
          <w:szCs w:val="24"/>
        </w:rPr>
        <w:tab/>
      </w:r>
      <w:r w:rsidRPr="0005010D">
        <w:rPr>
          <w:rFonts w:cstheme="minorHAnsi"/>
          <w:b/>
          <w:sz w:val="24"/>
          <w:szCs w:val="24"/>
        </w:rPr>
        <w:t>Shoe</w:t>
      </w:r>
      <w:r w:rsidRPr="0005010D">
        <w:rPr>
          <w:rFonts w:cstheme="minorHAnsi"/>
          <w:sz w:val="24"/>
          <w:szCs w:val="24"/>
        </w:rPr>
        <w:t>:</w:t>
      </w:r>
      <w:r w:rsidR="004451E4">
        <w:rPr>
          <w:rFonts w:cstheme="minorHAnsi"/>
          <w:sz w:val="24"/>
          <w:szCs w:val="24"/>
        </w:rPr>
        <w:t xml:space="preserve"> </w:t>
      </w:r>
      <w:r w:rsidR="00111D89">
        <w:rPr>
          <w:rFonts w:cstheme="minorHAnsi"/>
          <w:sz w:val="24"/>
          <w:szCs w:val="24"/>
        </w:rPr>
        <w:t xml:space="preserve">5 </w:t>
      </w:r>
      <w:r w:rsidR="004451E4">
        <w:rPr>
          <w:rFonts w:cstheme="minorHAnsi"/>
          <w:sz w:val="24"/>
          <w:szCs w:val="24"/>
        </w:rPr>
        <w:t>UK</w:t>
      </w:r>
      <w:r w:rsidR="0005010D">
        <w:rPr>
          <w:rFonts w:cstheme="minorHAnsi"/>
          <w:sz w:val="24"/>
          <w:szCs w:val="24"/>
        </w:rPr>
        <w:tab/>
      </w:r>
      <w:r w:rsidR="0005010D">
        <w:rPr>
          <w:rFonts w:cstheme="minorHAnsi"/>
          <w:sz w:val="24"/>
          <w:szCs w:val="24"/>
        </w:rPr>
        <w:tab/>
      </w:r>
      <w:r w:rsidR="0005010D" w:rsidRPr="0005010D">
        <w:rPr>
          <w:rFonts w:cstheme="minorHAnsi"/>
          <w:b/>
          <w:bCs/>
          <w:sz w:val="24"/>
          <w:szCs w:val="24"/>
        </w:rPr>
        <w:t>Clothing Size Bottom:</w:t>
      </w:r>
      <w:r w:rsidR="0005010D">
        <w:rPr>
          <w:rFonts w:cstheme="minorHAnsi"/>
          <w:sz w:val="24"/>
          <w:szCs w:val="24"/>
        </w:rPr>
        <w:t xml:space="preserve"> </w:t>
      </w:r>
      <w:r w:rsidR="00BD7606">
        <w:rPr>
          <w:rFonts w:cstheme="minorHAnsi"/>
          <w:sz w:val="24"/>
          <w:szCs w:val="24"/>
        </w:rPr>
        <w:t>M</w:t>
      </w:r>
    </w:p>
    <w:p w14:paraId="426D13C4" w14:textId="77777777" w:rsidR="00CA5AD4" w:rsidRPr="0005010D" w:rsidRDefault="00CA5AD4" w:rsidP="00FE0CC7">
      <w:pPr>
        <w:spacing w:after="0" w:line="240" w:lineRule="auto"/>
        <w:ind w:right="274" w:hanging="990"/>
        <w:rPr>
          <w:rFonts w:cstheme="minorHAnsi"/>
          <w:sz w:val="24"/>
          <w:szCs w:val="24"/>
        </w:rPr>
      </w:pPr>
    </w:p>
    <w:p w14:paraId="7F11CB3D" w14:textId="2CDC45E2" w:rsidR="009277A0" w:rsidRPr="0005010D" w:rsidRDefault="00E63A52" w:rsidP="009277A0">
      <w:pPr>
        <w:spacing w:after="0" w:line="240" w:lineRule="auto"/>
        <w:ind w:right="274" w:hanging="99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Accents </w:t>
      </w:r>
      <w:r>
        <w:rPr>
          <w:rFonts w:cstheme="minorHAnsi"/>
          <w:b/>
          <w:sz w:val="24"/>
          <w:szCs w:val="24"/>
        </w:rPr>
        <w:tab/>
      </w:r>
      <w:r w:rsidR="009277A0" w:rsidRPr="0005010D">
        <w:rPr>
          <w:rFonts w:cstheme="minorHAnsi"/>
          <w:sz w:val="24"/>
          <w:szCs w:val="24"/>
        </w:rPr>
        <w:tab/>
      </w:r>
      <w:r w:rsidR="00960EB0">
        <w:rPr>
          <w:rFonts w:cstheme="minorHAnsi"/>
          <w:sz w:val="24"/>
          <w:szCs w:val="24"/>
        </w:rPr>
        <w:tab/>
      </w:r>
      <w:r w:rsidR="00FD3033">
        <w:rPr>
          <w:rFonts w:cstheme="minorHAnsi"/>
          <w:sz w:val="24"/>
          <w:szCs w:val="24"/>
        </w:rPr>
        <w:t>American (Standard), British (RP)</w:t>
      </w:r>
      <w:r w:rsidR="00BD7606">
        <w:rPr>
          <w:rFonts w:cstheme="minorHAnsi"/>
          <w:sz w:val="24"/>
          <w:szCs w:val="24"/>
        </w:rPr>
        <w:t>, British (Cockney), Polish</w:t>
      </w:r>
      <w:r w:rsidR="00FD3033">
        <w:rPr>
          <w:rFonts w:cstheme="minorHAnsi"/>
          <w:sz w:val="24"/>
          <w:szCs w:val="24"/>
        </w:rPr>
        <w:t xml:space="preserve"> </w:t>
      </w:r>
      <w:r w:rsidR="009277A0" w:rsidRPr="0005010D">
        <w:rPr>
          <w:rFonts w:cstheme="minorHAnsi"/>
          <w:sz w:val="24"/>
          <w:szCs w:val="24"/>
        </w:rPr>
        <w:tab/>
      </w:r>
    </w:p>
    <w:p w14:paraId="68AEDE57" w14:textId="77777777" w:rsidR="009277A0" w:rsidRPr="0005010D" w:rsidRDefault="009277A0" w:rsidP="009277A0">
      <w:pPr>
        <w:spacing w:after="0" w:line="240" w:lineRule="auto"/>
        <w:ind w:right="274" w:hanging="990"/>
        <w:rPr>
          <w:rFonts w:cstheme="minorHAnsi"/>
          <w:sz w:val="24"/>
          <w:szCs w:val="24"/>
        </w:rPr>
      </w:pPr>
    </w:p>
    <w:p w14:paraId="1794A120" w14:textId="1FA437BC" w:rsidR="009277A0" w:rsidRPr="0005010D" w:rsidRDefault="00E63A52" w:rsidP="009277A0">
      <w:pPr>
        <w:spacing w:after="0" w:line="240" w:lineRule="auto"/>
        <w:ind w:right="274" w:hanging="99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Language </w:t>
      </w:r>
      <w:r w:rsidR="009277A0" w:rsidRPr="0005010D">
        <w:rPr>
          <w:rFonts w:cstheme="minorHAnsi"/>
          <w:sz w:val="24"/>
          <w:szCs w:val="24"/>
        </w:rPr>
        <w:tab/>
      </w:r>
      <w:r w:rsidR="009277A0" w:rsidRPr="0005010D">
        <w:rPr>
          <w:rFonts w:cstheme="minorHAnsi"/>
          <w:sz w:val="24"/>
          <w:szCs w:val="24"/>
        </w:rPr>
        <w:tab/>
      </w:r>
      <w:r w:rsidR="00FD3033">
        <w:rPr>
          <w:rFonts w:cstheme="minorHAnsi"/>
          <w:sz w:val="24"/>
          <w:szCs w:val="24"/>
        </w:rPr>
        <w:t>English</w:t>
      </w:r>
      <w:r w:rsidR="00BD7606">
        <w:rPr>
          <w:rFonts w:cstheme="minorHAnsi"/>
          <w:sz w:val="24"/>
          <w:szCs w:val="24"/>
        </w:rPr>
        <w:t>,</w:t>
      </w:r>
      <w:r w:rsidR="009A7F56">
        <w:rPr>
          <w:rFonts w:cstheme="minorHAnsi"/>
          <w:sz w:val="24"/>
          <w:szCs w:val="24"/>
        </w:rPr>
        <w:t xml:space="preserve"> Afrikaans, German</w:t>
      </w:r>
    </w:p>
    <w:p w14:paraId="4BF8DB34" w14:textId="24FE33A8" w:rsidR="0093660A" w:rsidRPr="0005010D" w:rsidRDefault="0093660A" w:rsidP="004403E3">
      <w:pPr>
        <w:spacing w:after="0" w:line="240" w:lineRule="auto"/>
        <w:ind w:right="274"/>
        <w:rPr>
          <w:rFonts w:cstheme="minorHAnsi"/>
          <w:sz w:val="24"/>
          <w:szCs w:val="24"/>
        </w:rPr>
      </w:pPr>
    </w:p>
    <w:p w14:paraId="6284061E" w14:textId="03010460" w:rsidR="00FD30BB" w:rsidRPr="009A7F56" w:rsidRDefault="007E1A4D" w:rsidP="009A7F56">
      <w:pPr>
        <w:spacing w:after="0" w:line="240" w:lineRule="auto"/>
        <w:ind w:right="274" w:hanging="99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Dance </w:t>
      </w:r>
      <w:r w:rsidR="0093660A" w:rsidRPr="0005010D">
        <w:rPr>
          <w:rFonts w:cstheme="minorHAnsi"/>
          <w:b/>
          <w:bCs/>
          <w:sz w:val="24"/>
          <w:szCs w:val="24"/>
        </w:rPr>
        <w:tab/>
      </w:r>
      <w:r w:rsidR="0093660A" w:rsidRPr="0005010D">
        <w:rPr>
          <w:rFonts w:cstheme="minorHAnsi"/>
          <w:b/>
          <w:bCs/>
          <w:sz w:val="24"/>
          <w:szCs w:val="24"/>
        </w:rPr>
        <w:tab/>
      </w:r>
      <w:r w:rsidR="0093660A" w:rsidRPr="0005010D">
        <w:rPr>
          <w:rFonts w:cstheme="minorHAnsi"/>
          <w:b/>
          <w:bCs/>
          <w:sz w:val="24"/>
          <w:szCs w:val="24"/>
        </w:rPr>
        <w:tab/>
      </w:r>
      <w:r w:rsidR="009A7F56">
        <w:rPr>
          <w:rFonts w:cstheme="minorHAnsi"/>
          <w:sz w:val="24"/>
          <w:szCs w:val="24"/>
        </w:rPr>
        <w:t>Modern, Zumba</w:t>
      </w:r>
    </w:p>
    <w:p w14:paraId="21C671F5" w14:textId="77777777" w:rsidR="007E1A4D" w:rsidRDefault="007E1A4D" w:rsidP="009277A0">
      <w:pPr>
        <w:spacing w:after="0" w:line="240" w:lineRule="auto"/>
        <w:ind w:right="274" w:hanging="990"/>
        <w:rPr>
          <w:rFonts w:cstheme="minorHAnsi"/>
          <w:sz w:val="24"/>
          <w:szCs w:val="24"/>
          <w:lang w:val="en-ZA"/>
        </w:rPr>
      </w:pPr>
    </w:p>
    <w:p w14:paraId="6D16F826" w14:textId="60A77509" w:rsidR="007E1A4D" w:rsidRPr="004451E4" w:rsidRDefault="007E1A4D" w:rsidP="009277A0">
      <w:pPr>
        <w:spacing w:after="0" w:line="240" w:lineRule="auto"/>
        <w:ind w:right="274" w:hanging="990"/>
        <w:rPr>
          <w:rFonts w:cstheme="minorHAnsi"/>
          <w:b/>
          <w:bCs/>
          <w:sz w:val="24"/>
          <w:szCs w:val="24"/>
          <w:lang w:val="en-ZA"/>
        </w:rPr>
      </w:pPr>
      <w:r w:rsidRPr="004451E4">
        <w:rPr>
          <w:rFonts w:cstheme="minorHAnsi"/>
          <w:b/>
          <w:bCs/>
          <w:sz w:val="24"/>
          <w:szCs w:val="24"/>
          <w:lang w:val="en-ZA"/>
        </w:rPr>
        <w:t xml:space="preserve">Musical </w:t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 w:rsidRPr="00092F12">
        <w:rPr>
          <w:rFonts w:cstheme="minorHAnsi"/>
          <w:sz w:val="24"/>
          <w:szCs w:val="24"/>
          <w:lang w:val="en-ZA"/>
        </w:rPr>
        <w:t>Piano</w:t>
      </w:r>
    </w:p>
    <w:p w14:paraId="28E309A3" w14:textId="77777777" w:rsidR="007E1A4D" w:rsidRPr="004451E4" w:rsidRDefault="007E1A4D" w:rsidP="009277A0">
      <w:pPr>
        <w:spacing w:after="0" w:line="240" w:lineRule="auto"/>
        <w:ind w:right="274" w:hanging="990"/>
        <w:rPr>
          <w:rFonts w:cstheme="minorHAnsi"/>
          <w:b/>
          <w:bCs/>
          <w:sz w:val="24"/>
          <w:szCs w:val="24"/>
          <w:lang w:val="en-ZA"/>
        </w:rPr>
      </w:pPr>
    </w:p>
    <w:p w14:paraId="6DBA75E3" w14:textId="5EEFC14C" w:rsidR="007E1A4D" w:rsidRPr="004451E4" w:rsidRDefault="004451E4" w:rsidP="009277A0">
      <w:pPr>
        <w:spacing w:after="0" w:line="240" w:lineRule="auto"/>
        <w:ind w:right="274" w:hanging="990"/>
        <w:rPr>
          <w:rFonts w:cstheme="minorHAnsi"/>
          <w:b/>
          <w:bCs/>
          <w:sz w:val="24"/>
          <w:szCs w:val="24"/>
          <w:lang w:val="en-ZA"/>
        </w:rPr>
      </w:pPr>
      <w:r w:rsidRPr="004451E4">
        <w:rPr>
          <w:rFonts w:cstheme="minorHAnsi"/>
          <w:b/>
          <w:bCs/>
          <w:sz w:val="24"/>
          <w:szCs w:val="24"/>
          <w:lang w:val="en-ZA"/>
        </w:rPr>
        <w:t xml:space="preserve">Niche </w:t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 w:rsidRPr="00092F12">
        <w:rPr>
          <w:rFonts w:cstheme="minorHAnsi"/>
          <w:sz w:val="24"/>
          <w:szCs w:val="24"/>
          <w:lang w:val="en-ZA"/>
        </w:rPr>
        <w:t>Comic Timing</w:t>
      </w:r>
      <w:r w:rsidR="0087311A">
        <w:rPr>
          <w:rFonts w:cstheme="minorHAnsi"/>
          <w:sz w:val="24"/>
          <w:szCs w:val="24"/>
          <w:lang w:val="en-ZA"/>
        </w:rPr>
        <w:t xml:space="preserve">, Stand- Up comedy, Axe </w:t>
      </w:r>
      <w:proofErr w:type="spellStart"/>
      <w:r w:rsidR="0087311A">
        <w:rPr>
          <w:rFonts w:cstheme="minorHAnsi"/>
          <w:sz w:val="24"/>
          <w:szCs w:val="24"/>
          <w:lang w:val="en-ZA"/>
        </w:rPr>
        <w:t>Throwingf</w:t>
      </w:r>
      <w:proofErr w:type="spellEnd"/>
    </w:p>
    <w:p w14:paraId="04F154A4" w14:textId="77777777" w:rsidR="004451E4" w:rsidRPr="004451E4" w:rsidRDefault="004451E4" w:rsidP="009277A0">
      <w:pPr>
        <w:spacing w:after="0" w:line="240" w:lineRule="auto"/>
        <w:ind w:right="274" w:hanging="990"/>
        <w:rPr>
          <w:rFonts w:cstheme="minorHAnsi"/>
          <w:b/>
          <w:bCs/>
          <w:sz w:val="24"/>
          <w:szCs w:val="24"/>
          <w:lang w:val="en-ZA"/>
        </w:rPr>
      </w:pPr>
    </w:p>
    <w:p w14:paraId="3AA8127B" w14:textId="028C6D87" w:rsidR="004451E4" w:rsidRPr="009A5B9F" w:rsidRDefault="004451E4" w:rsidP="009277A0">
      <w:pPr>
        <w:spacing w:after="0" w:line="240" w:lineRule="auto"/>
        <w:ind w:right="274" w:hanging="990"/>
        <w:rPr>
          <w:rFonts w:cstheme="minorHAnsi"/>
          <w:sz w:val="24"/>
          <w:szCs w:val="24"/>
          <w:lang w:val="en-ZA"/>
        </w:rPr>
      </w:pPr>
      <w:r w:rsidRPr="004451E4">
        <w:rPr>
          <w:rFonts w:cstheme="minorHAnsi"/>
          <w:b/>
          <w:bCs/>
          <w:sz w:val="24"/>
          <w:szCs w:val="24"/>
          <w:lang w:val="en-ZA"/>
        </w:rPr>
        <w:t xml:space="preserve">Singing </w:t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092F12">
        <w:rPr>
          <w:rFonts w:cstheme="minorHAnsi"/>
          <w:b/>
          <w:bCs/>
          <w:sz w:val="24"/>
          <w:szCs w:val="24"/>
          <w:lang w:val="en-ZA"/>
        </w:rPr>
        <w:tab/>
      </w:r>
      <w:r w:rsidR="0087311A">
        <w:rPr>
          <w:rFonts w:cstheme="minorHAnsi"/>
          <w:sz w:val="24"/>
          <w:szCs w:val="24"/>
          <w:lang w:val="en-ZA"/>
        </w:rPr>
        <w:t>G3-C6</w:t>
      </w:r>
      <w:r w:rsidR="00092F12" w:rsidRPr="009A5B9F">
        <w:rPr>
          <w:rFonts w:cstheme="minorHAnsi"/>
          <w:sz w:val="24"/>
          <w:szCs w:val="24"/>
          <w:lang w:val="en-ZA"/>
        </w:rPr>
        <w:t xml:space="preserve"> </w:t>
      </w:r>
    </w:p>
    <w:p w14:paraId="4C0A2752" w14:textId="60527D40" w:rsidR="00092F12" w:rsidRPr="009A5B9F" w:rsidRDefault="00092F12" w:rsidP="009277A0">
      <w:pPr>
        <w:spacing w:after="0" w:line="240" w:lineRule="auto"/>
        <w:ind w:right="274" w:hanging="990"/>
        <w:rPr>
          <w:rFonts w:cstheme="minorHAnsi"/>
          <w:sz w:val="24"/>
          <w:szCs w:val="24"/>
          <w:lang w:val="en-ZA"/>
        </w:rPr>
      </w:pPr>
      <w:r w:rsidRPr="009A5B9F">
        <w:rPr>
          <w:rFonts w:cstheme="minorHAnsi"/>
          <w:sz w:val="24"/>
          <w:szCs w:val="24"/>
          <w:lang w:val="en-ZA"/>
        </w:rPr>
        <w:tab/>
      </w:r>
      <w:r w:rsidRPr="009A5B9F">
        <w:rPr>
          <w:rFonts w:cstheme="minorHAnsi"/>
          <w:sz w:val="24"/>
          <w:szCs w:val="24"/>
          <w:lang w:val="en-ZA"/>
        </w:rPr>
        <w:tab/>
      </w:r>
      <w:r w:rsidRPr="009A5B9F">
        <w:rPr>
          <w:rFonts w:cstheme="minorHAnsi"/>
          <w:sz w:val="24"/>
          <w:szCs w:val="24"/>
          <w:lang w:val="en-ZA"/>
        </w:rPr>
        <w:tab/>
      </w:r>
      <w:r w:rsidR="009A5B9F" w:rsidRPr="009A5B9F">
        <w:rPr>
          <w:rFonts w:cstheme="minorHAnsi"/>
          <w:sz w:val="24"/>
          <w:szCs w:val="24"/>
          <w:lang w:val="en-ZA"/>
        </w:rPr>
        <w:t xml:space="preserve">Alto </w:t>
      </w:r>
    </w:p>
    <w:p w14:paraId="30E7837C" w14:textId="77777777" w:rsidR="004451E4" w:rsidRPr="004451E4" w:rsidRDefault="004451E4" w:rsidP="009277A0">
      <w:pPr>
        <w:spacing w:after="0" w:line="240" w:lineRule="auto"/>
        <w:ind w:right="274" w:hanging="990"/>
        <w:rPr>
          <w:rFonts w:cstheme="minorHAnsi"/>
          <w:b/>
          <w:bCs/>
          <w:sz w:val="24"/>
          <w:szCs w:val="24"/>
          <w:lang w:val="en-ZA"/>
        </w:rPr>
      </w:pPr>
    </w:p>
    <w:p w14:paraId="2B8AC83F" w14:textId="5B7B7F97" w:rsidR="004451E4" w:rsidRPr="009A5B9F" w:rsidRDefault="004451E4" w:rsidP="009277A0">
      <w:pPr>
        <w:spacing w:after="0" w:line="240" w:lineRule="auto"/>
        <w:ind w:right="274" w:hanging="990"/>
        <w:rPr>
          <w:rFonts w:cstheme="minorHAnsi"/>
          <w:color w:val="231F20"/>
          <w:sz w:val="24"/>
          <w:szCs w:val="24"/>
        </w:rPr>
      </w:pPr>
      <w:r w:rsidRPr="004451E4">
        <w:rPr>
          <w:rFonts w:cstheme="minorHAnsi"/>
          <w:b/>
          <w:bCs/>
          <w:sz w:val="24"/>
          <w:szCs w:val="24"/>
          <w:lang w:val="en-ZA"/>
        </w:rPr>
        <w:t>Sport</w:t>
      </w:r>
      <w:r w:rsidR="009A5B9F">
        <w:rPr>
          <w:rFonts w:cstheme="minorHAnsi"/>
          <w:b/>
          <w:bCs/>
          <w:sz w:val="24"/>
          <w:szCs w:val="24"/>
          <w:lang w:val="en-ZA"/>
        </w:rPr>
        <w:tab/>
      </w:r>
      <w:r w:rsidR="009A5B9F">
        <w:rPr>
          <w:rFonts w:cstheme="minorHAnsi"/>
          <w:b/>
          <w:bCs/>
          <w:sz w:val="24"/>
          <w:szCs w:val="24"/>
          <w:lang w:val="en-ZA"/>
        </w:rPr>
        <w:tab/>
      </w:r>
      <w:r w:rsidR="009A5B9F">
        <w:rPr>
          <w:rFonts w:cstheme="minorHAnsi"/>
          <w:b/>
          <w:bCs/>
          <w:sz w:val="24"/>
          <w:szCs w:val="24"/>
          <w:lang w:val="en-ZA"/>
        </w:rPr>
        <w:tab/>
      </w:r>
      <w:r w:rsidR="0087311A">
        <w:rPr>
          <w:rFonts w:cstheme="minorHAnsi"/>
          <w:sz w:val="24"/>
          <w:szCs w:val="24"/>
          <w:lang w:val="en-ZA"/>
        </w:rPr>
        <w:t xml:space="preserve">Archery, Gym, </w:t>
      </w:r>
      <w:proofErr w:type="spellStart"/>
      <w:r w:rsidR="0087311A">
        <w:rPr>
          <w:rFonts w:cstheme="minorHAnsi"/>
          <w:sz w:val="24"/>
          <w:szCs w:val="24"/>
          <w:lang w:val="en-ZA"/>
        </w:rPr>
        <w:t>Hoolahoop</w:t>
      </w:r>
      <w:proofErr w:type="spellEnd"/>
      <w:r w:rsidR="0087311A">
        <w:rPr>
          <w:rFonts w:cstheme="minorHAnsi"/>
          <w:sz w:val="24"/>
          <w:szCs w:val="24"/>
          <w:lang w:val="en-ZA"/>
        </w:rPr>
        <w:t>, Hiking, Ice skating, Kayaking, Netball, Pilates</w:t>
      </w:r>
      <w:r w:rsidR="009A5B9F" w:rsidRPr="009A5B9F">
        <w:rPr>
          <w:rFonts w:cstheme="minorHAnsi"/>
          <w:sz w:val="24"/>
          <w:szCs w:val="24"/>
          <w:lang w:val="en-ZA"/>
        </w:rPr>
        <w:t xml:space="preserve"> </w:t>
      </w:r>
    </w:p>
    <w:p w14:paraId="532B4381" w14:textId="3800DCBF" w:rsidR="009277A0" w:rsidRPr="0005010D" w:rsidRDefault="009277A0" w:rsidP="005574E2">
      <w:pPr>
        <w:pStyle w:val="ListParagraph"/>
        <w:spacing w:after="0" w:line="240" w:lineRule="auto"/>
        <w:ind w:left="-270" w:right="274"/>
        <w:rPr>
          <w:rFonts w:cstheme="minorHAnsi"/>
          <w:sz w:val="24"/>
          <w:szCs w:val="24"/>
        </w:rPr>
      </w:pPr>
    </w:p>
    <w:p w14:paraId="3FBB243D" w14:textId="05566515" w:rsidR="009277A0" w:rsidRPr="0005010D" w:rsidRDefault="009277A0" w:rsidP="009277A0">
      <w:pPr>
        <w:spacing w:after="0" w:line="240" w:lineRule="auto"/>
        <w:ind w:right="274" w:hanging="990"/>
        <w:rPr>
          <w:rFonts w:cstheme="minorHAnsi"/>
          <w:sz w:val="24"/>
          <w:szCs w:val="24"/>
        </w:rPr>
      </w:pPr>
    </w:p>
    <w:p w14:paraId="4289BAF8" w14:textId="0469E4FB" w:rsidR="009277A0" w:rsidRPr="0005010D" w:rsidRDefault="009277A0" w:rsidP="009277A0">
      <w:pPr>
        <w:spacing w:after="0" w:line="240" w:lineRule="auto"/>
        <w:ind w:right="274" w:hanging="990"/>
        <w:rPr>
          <w:rFonts w:cstheme="minorHAnsi"/>
          <w:b/>
          <w:sz w:val="24"/>
          <w:szCs w:val="24"/>
        </w:rPr>
      </w:pPr>
    </w:p>
    <w:sectPr w:rsidR="009277A0" w:rsidRPr="0005010D" w:rsidSect="0011220E">
      <w:headerReference w:type="default" r:id="rId11"/>
      <w:footerReference w:type="default" r:id="rId12"/>
      <w:pgSz w:w="12240" w:h="15840"/>
      <w:pgMar w:top="1440" w:right="0" w:bottom="1440" w:left="1440" w:header="0" w:footer="1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9DA32" w14:textId="77777777" w:rsidR="00462FD6" w:rsidRDefault="00462FD6" w:rsidP="00E4596A">
      <w:pPr>
        <w:spacing w:after="0" w:line="240" w:lineRule="auto"/>
      </w:pPr>
      <w:r>
        <w:separator/>
      </w:r>
    </w:p>
  </w:endnote>
  <w:endnote w:type="continuationSeparator" w:id="0">
    <w:p w14:paraId="7DCCAC23" w14:textId="77777777" w:rsidR="00462FD6" w:rsidRDefault="00462FD6" w:rsidP="00E4596A">
      <w:pPr>
        <w:spacing w:after="0" w:line="240" w:lineRule="auto"/>
      </w:pPr>
      <w:r>
        <w:continuationSeparator/>
      </w:r>
    </w:p>
  </w:endnote>
  <w:endnote w:type="continuationNotice" w:id="1">
    <w:p w14:paraId="5ADBD94E" w14:textId="77777777" w:rsidR="00462FD6" w:rsidRDefault="00462FD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-Light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E3747" w14:textId="5A5EFF35" w:rsidR="00E4596A" w:rsidRDefault="0041202A" w:rsidP="00D34093">
    <w:pPr>
      <w:pStyle w:val="Footer"/>
      <w:tabs>
        <w:tab w:val="clear" w:pos="4680"/>
        <w:tab w:val="clear" w:pos="9360"/>
        <w:tab w:val="left" w:pos="3450"/>
      </w:tabs>
      <w:jc w:val="both"/>
    </w:pPr>
    <w:r>
      <w:rPr>
        <w:rFonts w:ascii="Times New Roman" w:hAnsi="Times New Roman" w:cs="Times New Roman"/>
        <w:noProof/>
        <w:sz w:val="24"/>
        <w:szCs w:val="24"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5B1CAE54" wp14:editId="6B1A77F8">
              <wp:simplePos x="0" y="0"/>
              <wp:positionH relativeFrom="margin">
                <wp:posOffset>638175</wp:posOffset>
              </wp:positionH>
              <wp:positionV relativeFrom="paragraph">
                <wp:posOffset>217170</wp:posOffset>
              </wp:positionV>
              <wp:extent cx="2047875" cy="828675"/>
              <wp:effectExtent l="0" t="0" r="9525" b="9525"/>
              <wp:wrapTight wrapText="bothSides">
                <wp:wrapPolygon edited="0">
                  <wp:start x="0" y="0"/>
                  <wp:lineTo x="0" y="21352"/>
                  <wp:lineTo x="21500" y="21352"/>
                  <wp:lineTo x="21500" y="0"/>
                  <wp:lineTo x="0" y="0"/>
                </wp:wrapPolygon>
              </wp:wrapTight>
              <wp:docPr id="66761608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7875" cy="828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58BF87" w14:textId="77777777" w:rsidR="0041202A" w:rsidRDefault="0041202A" w:rsidP="0041202A">
                          <w:pPr>
                            <w:spacing w:after="0"/>
                            <w:jc w:val="right"/>
                          </w:pPr>
                          <w:r>
                            <w:t>079 334 3116 | 060 740 4204</w:t>
                          </w:r>
                        </w:p>
                        <w:p w14:paraId="45B89747" w14:textId="77777777" w:rsidR="0041202A" w:rsidRDefault="0041202A" w:rsidP="0041202A">
                          <w:pPr>
                            <w:spacing w:after="0"/>
                            <w:jc w:val="right"/>
                          </w:pPr>
                          <w:r>
                            <w:t>0211 804 884 | 010 900 3929</w:t>
                          </w:r>
                        </w:p>
                        <w:p w14:paraId="559054BC" w14:textId="77777777" w:rsidR="0041202A" w:rsidRDefault="0041202A" w:rsidP="0041202A">
                          <w:pPr>
                            <w:spacing w:after="0"/>
                            <w:jc w:val="right"/>
                          </w:pPr>
                          <w:hyperlink r:id="rId1" w:history="1">
                            <w:r>
                              <w:rPr>
                                <w:rStyle w:val="Hyperlink"/>
                              </w:rPr>
                              <w:t>admin@authentik.co.za</w:t>
                            </w:r>
                          </w:hyperlink>
                          <w:r>
                            <w:t xml:space="preserve"> </w:t>
                          </w:r>
                        </w:p>
                        <w:p w14:paraId="1D0F9740" w14:textId="77777777" w:rsidR="0041202A" w:rsidRDefault="0041202A" w:rsidP="0041202A">
                          <w:pPr>
                            <w:spacing w:after="0"/>
                            <w:jc w:val="right"/>
                          </w:pPr>
                          <w:hyperlink r:id="rId2" w:history="1">
                            <w:r>
                              <w:rPr>
                                <w:rStyle w:val="Hyperlink"/>
                              </w:rPr>
                              <w:t>www.authentik.co.za</w:t>
                            </w:r>
                          </w:hyperlink>
                        </w:p>
                        <w:p w14:paraId="7E9FE210" w14:textId="77777777" w:rsidR="0041202A" w:rsidRDefault="0041202A" w:rsidP="0041202A">
                          <w:pPr>
                            <w:spacing w:after="0"/>
                            <w:jc w:val="right"/>
                          </w:pPr>
                        </w:p>
                        <w:p w14:paraId="4DB2D99C" w14:textId="77777777" w:rsidR="0041202A" w:rsidRDefault="0041202A" w:rsidP="0041202A">
                          <w:pPr>
                            <w:spacing w:after="0"/>
                            <w:jc w:val="right"/>
                          </w:pP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1CAE5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left:0;text-align:left;margin-left:50.25pt;margin-top:17.1pt;width:161.25pt;height:65.2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" stroked="f">
              <v:textbox>
                <w:txbxContent>
                  <w:p w14:paraId="7658BF87" w14:textId="77777777" w:rsidR="0041202A" w:rsidRDefault="0041202A" w:rsidP="0041202A">
                    <w:pPr>
                      <w:spacing w:after="0"/>
                      <w:jc w:val="right"/>
                    </w:pPr>
                    <w:r>
                      <w:t>079 334 3116 | 060 740 4204</w:t>
                    </w:r>
                  </w:p>
                  <w:p w14:paraId="45B89747" w14:textId="77777777" w:rsidR="0041202A" w:rsidRDefault="0041202A" w:rsidP="0041202A">
                    <w:pPr>
                      <w:spacing w:after="0"/>
                      <w:jc w:val="right"/>
                    </w:pPr>
                    <w:r>
                      <w:t>0211 804 884 | 010 900 3929</w:t>
                    </w:r>
                  </w:p>
                  <w:p w14:paraId="559054BC" w14:textId="77777777" w:rsidR="0041202A" w:rsidRDefault="0041202A" w:rsidP="0041202A">
                    <w:pPr>
                      <w:spacing w:after="0"/>
                      <w:jc w:val="right"/>
                    </w:pPr>
                    <w:hyperlink r:id="rId3" w:history="1">
                      <w:r>
                        <w:rPr>
                          <w:rStyle w:val="Hyperlink"/>
                        </w:rPr>
                        <w:t>admin@authentik.co.za</w:t>
                      </w:r>
                    </w:hyperlink>
                    <w:r>
                      <w:t xml:space="preserve"> </w:t>
                    </w:r>
                  </w:p>
                  <w:p w14:paraId="1D0F9740" w14:textId="77777777" w:rsidR="0041202A" w:rsidRDefault="0041202A" w:rsidP="0041202A">
                    <w:pPr>
                      <w:spacing w:after="0"/>
                      <w:jc w:val="right"/>
                    </w:pPr>
                    <w:hyperlink r:id="rId4" w:history="1">
                      <w:r>
                        <w:rPr>
                          <w:rStyle w:val="Hyperlink"/>
                        </w:rPr>
                        <w:t>www.authentik.co.za</w:t>
                      </w:r>
                    </w:hyperlink>
                  </w:p>
                  <w:p w14:paraId="7E9FE210" w14:textId="77777777" w:rsidR="0041202A" w:rsidRDefault="0041202A" w:rsidP="0041202A">
                    <w:pPr>
                      <w:spacing w:after="0"/>
                      <w:jc w:val="right"/>
                    </w:pPr>
                  </w:p>
                  <w:p w14:paraId="4DB2D99C" w14:textId="77777777" w:rsidR="0041202A" w:rsidRDefault="0041202A" w:rsidP="0041202A">
                    <w:pPr>
                      <w:spacing w:after="0"/>
                      <w:jc w:val="right"/>
                    </w:pPr>
                  </w:p>
                </w:txbxContent>
              </v:textbox>
              <w10:wrap type="tight" anchorx="margin"/>
            </v:shape>
          </w:pict>
        </mc:Fallback>
      </mc:AlternateContent>
    </w:r>
    <w:r w:rsidR="0011220E">
      <w:tab/>
      <w:t xml:space="preserve">    </w:t>
    </w:r>
    <w:r w:rsidR="009A7281">
      <w:t xml:space="preserve"> </w:t>
    </w:r>
    <w:r w:rsidR="0011220E">
      <w:t xml:space="preserve">                                                  </w:t>
    </w:r>
    <w:r w:rsidR="009A7281">
      <w:t xml:space="preserve">     </w:t>
    </w:r>
    <w:r w:rsidR="009A7281">
      <w:rPr>
        <w:noProof/>
      </w:rPr>
      <w:t xml:space="preserve">                                         </w:t>
    </w:r>
    <w:r w:rsidR="007129B3">
      <w:rPr>
        <w:noProof/>
      </w:rPr>
      <w:drawing>
        <wp:inline distT="0" distB="0" distL="0" distR="0" wp14:anchorId="25DF441F" wp14:editId="01452265">
          <wp:extent cx="2833823" cy="847725"/>
          <wp:effectExtent l="0" t="0" r="5080" b="0"/>
          <wp:docPr id="55" name="Picture 55" descr="A close up of a fence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UTHENTIK HIGH RES .tif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3823" cy="847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5E991" w14:textId="77777777" w:rsidR="00462FD6" w:rsidRDefault="00462FD6" w:rsidP="00E4596A">
      <w:pPr>
        <w:spacing w:after="0" w:line="240" w:lineRule="auto"/>
      </w:pPr>
      <w:r>
        <w:separator/>
      </w:r>
    </w:p>
  </w:footnote>
  <w:footnote w:type="continuationSeparator" w:id="0">
    <w:p w14:paraId="1BA6ACF2" w14:textId="77777777" w:rsidR="00462FD6" w:rsidRDefault="00462FD6" w:rsidP="00E4596A">
      <w:pPr>
        <w:spacing w:after="0" w:line="240" w:lineRule="auto"/>
      </w:pPr>
      <w:r>
        <w:continuationSeparator/>
      </w:r>
    </w:p>
  </w:footnote>
  <w:footnote w:type="continuationNotice" w:id="1">
    <w:p w14:paraId="5AD26DAF" w14:textId="77777777" w:rsidR="00462FD6" w:rsidRDefault="00462FD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24296" w14:textId="77777777" w:rsidR="00E4596A" w:rsidRDefault="00E4596A" w:rsidP="00E4596A">
    <w:pPr>
      <w:pStyle w:val="Header"/>
      <w:tabs>
        <w:tab w:val="clear" w:pos="9360"/>
      </w:tabs>
      <w:ind w:left="-1440" w:right="-1440"/>
    </w:pPr>
    <w:r>
      <w:rPr>
        <w:noProof/>
      </w:rPr>
      <w:drawing>
        <wp:inline distT="0" distB="0" distL="0" distR="0" wp14:anchorId="575B3C4E" wp14:editId="62256529">
          <wp:extent cx="7829550" cy="695325"/>
          <wp:effectExtent l="0" t="0" r="0" b="9525"/>
          <wp:docPr id="54" name="Picture 54" descr="A picture containing clipart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UTHENTIK Bar Code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21610F" w14:textId="77777777" w:rsidR="00E4596A" w:rsidRDefault="00E459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B659D"/>
    <w:multiLevelType w:val="hybridMultilevel"/>
    <w:tmpl w:val="2716EF46"/>
    <w:lvl w:ilvl="0" w:tplc="04090001">
      <w:start w:val="1"/>
      <w:numFmt w:val="bullet"/>
      <w:lvlText w:val="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1" w15:restartNumberingAfterBreak="0">
    <w:nsid w:val="50EA7866"/>
    <w:multiLevelType w:val="hybridMultilevel"/>
    <w:tmpl w:val="5E2ADE64"/>
    <w:lvl w:ilvl="0" w:tplc="4F4C9F44">
      <w:start w:val="2021"/>
      <w:numFmt w:val="bullet"/>
      <w:lvlText w:val=""/>
      <w:lvlJc w:val="left"/>
      <w:pPr>
        <w:ind w:left="-632" w:hanging="360"/>
      </w:pPr>
      <w:rPr>
        <w:rFonts w:ascii="Symbol" w:eastAsiaTheme="minorHAns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28" w:hanging="360"/>
      </w:pPr>
      <w:rPr>
        <w:rFonts w:ascii="Wingdings" w:hAnsi="Wingdings" w:hint="default"/>
      </w:rPr>
    </w:lvl>
  </w:abstractNum>
  <w:num w:numId="1" w16cid:durableId="648902390">
    <w:abstractNumId w:val="0"/>
  </w:num>
  <w:num w:numId="2" w16cid:durableId="1695572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993"/>
    <w:rsid w:val="00035D9D"/>
    <w:rsid w:val="00040998"/>
    <w:rsid w:val="00044E58"/>
    <w:rsid w:val="0005010D"/>
    <w:rsid w:val="00050753"/>
    <w:rsid w:val="00053ADE"/>
    <w:rsid w:val="000566E5"/>
    <w:rsid w:val="00057BFB"/>
    <w:rsid w:val="00092F12"/>
    <w:rsid w:val="00093ED3"/>
    <w:rsid w:val="000A3BA3"/>
    <w:rsid w:val="000B220B"/>
    <w:rsid w:val="000D3008"/>
    <w:rsid w:val="00105117"/>
    <w:rsid w:val="001101E2"/>
    <w:rsid w:val="00111D89"/>
    <w:rsid w:val="0011220E"/>
    <w:rsid w:val="0011586C"/>
    <w:rsid w:val="001171BA"/>
    <w:rsid w:val="0013012B"/>
    <w:rsid w:val="00172B06"/>
    <w:rsid w:val="001730F2"/>
    <w:rsid w:val="001758E4"/>
    <w:rsid w:val="00176176"/>
    <w:rsid w:val="0019319D"/>
    <w:rsid w:val="001956D0"/>
    <w:rsid w:val="001A3AB4"/>
    <w:rsid w:val="001C6B2D"/>
    <w:rsid w:val="001C6E61"/>
    <w:rsid w:val="001E4349"/>
    <w:rsid w:val="002008C2"/>
    <w:rsid w:val="002355B3"/>
    <w:rsid w:val="00240F21"/>
    <w:rsid w:val="00252BDE"/>
    <w:rsid w:val="002608B7"/>
    <w:rsid w:val="00261E44"/>
    <w:rsid w:val="00277C67"/>
    <w:rsid w:val="002A7176"/>
    <w:rsid w:val="002E6489"/>
    <w:rsid w:val="002E657C"/>
    <w:rsid w:val="002F5825"/>
    <w:rsid w:val="00352BB1"/>
    <w:rsid w:val="00353CAD"/>
    <w:rsid w:val="0035585F"/>
    <w:rsid w:val="003623A1"/>
    <w:rsid w:val="003A5933"/>
    <w:rsid w:val="003D03A8"/>
    <w:rsid w:val="00400FD3"/>
    <w:rsid w:val="0041202A"/>
    <w:rsid w:val="004133AB"/>
    <w:rsid w:val="004139F3"/>
    <w:rsid w:val="00420993"/>
    <w:rsid w:val="004229D4"/>
    <w:rsid w:val="00422F67"/>
    <w:rsid w:val="004403E3"/>
    <w:rsid w:val="00444A08"/>
    <w:rsid w:val="004451E4"/>
    <w:rsid w:val="00445AD5"/>
    <w:rsid w:val="0045308A"/>
    <w:rsid w:val="0045668B"/>
    <w:rsid w:val="00462FD6"/>
    <w:rsid w:val="00496F8B"/>
    <w:rsid w:val="004B308B"/>
    <w:rsid w:val="004B737A"/>
    <w:rsid w:val="004C6F4A"/>
    <w:rsid w:val="004D2DDF"/>
    <w:rsid w:val="00501703"/>
    <w:rsid w:val="005149A9"/>
    <w:rsid w:val="005154B4"/>
    <w:rsid w:val="00530327"/>
    <w:rsid w:val="0055311F"/>
    <w:rsid w:val="005574E2"/>
    <w:rsid w:val="0056106E"/>
    <w:rsid w:val="00563E8A"/>
    <w:rsid w:val="0056772A"/>
    <w:rsid w:val="00567F27"/>
    <w:rsid w:val="00576C9A"/>
    <w:rsid w:val="005774EF"/>
    <w:rsid w:val="005B46BF"/>
    <w:rsid w:val="005E2B6A"/>
    <w:rsid w:val="005F5047"/>
    <w:rsid w:val="0061496D"/>
    <w:rsid w:val="00617BFA"/>
    <w:rsid w:val="00651E2F"/>
    <w:rsid w:val="00674F61"/>
    <w:rsid w:val="006D22FE"/>
    <w:rsid w:val="006E3E96"/>
    <w:rsid w:val="006F245F"/>
    <w:rsid w:val="006F538F"/>
    <w:rsid w:val="006F71C9"/>
    <w:rsid w:val="0071254C"/>
    <w:rsid w:val="007129B3"/>
    <w:rsid w:val="00720685"/>
    <w:rsid w:val="007233C5"/>
    <w:rsid w:val="007261C8"/>
    <w:rsid w:val="0074608C"/>
    <w:rsid w:val="007628F3"/>
    <w:rsid w:val="00795341"/>
    <w:rsid w:val="007A04BB"/>
    <w:rsid w:val="007D601D"/>
    <w:rsid w:val="007E1A4D"/>
    <w:rsid w:val="007F006E"/>
    <w:rsid w:val="00806F05"/>
    <w:rsid w:val="0081206E"/>
    <w:rsid w:val="00813004"/>
    <w:rsid w:val="00826A34"/>
    <w:rsid w:val="00843D57"/>
    <w:rsid w:val="00854DE1"/>
    <w:rsid w:val="00855ABE"/>
    <w:rsid w:val="0086733C"/>
    <w:rsid w:val="0087311A"/>
    <w:rsid w:val="00877835"/>
    <w:rsid w:val="00881143"/>
    <w:rsid w:val="008A1D10"/>
    <w:rsid w:val="008B031B"/>
    <w:rsid w:val="008B1D96"/>
    <w:rsid w:val="008D1955"/>
    <w:rsid w:val="008D1B60"/>
    <w:rsid w:val="008D28F9"/>
    <w:rsid w:val="008F28AB"/>
    <w:rsid w:val="008F2F2B"/>
    <w:rsid w:val="008F47A8"/>
    <w:rsid w:val="00903428"/>
    <w:rsid w:val="009072A9"/>
    <w:rsid w:val="009152E2"/>
    <w:rsid w:val="009277A0"/>
    <w:rsid w:val="0093660A"/>
    <w:rsid w:val="009431E7"/>
    <w:rsid w:val="009440C4"/>
    <w:rsid w:val="00960EB0"/>
    <w:rsid w:val="00984048"/>
    <w:rsid w:val="00984157"/>
    <w:rsid w:val="009937A2"/>
    <w:rsid w:val="00997D5F"/>
    <w:rsid w:val="009A5B9F"/>
    <w:rsid w:val="009A7281"/>
    <w:rsid w:val="009A7F56"/>
    <w:rsid w:val="009B739B"/>
    <w:rsid w:val="009C5656"/>
    <w:rsid w:val="009D73FD"/>
    <w:rsid w:val="009F0C9A"/>
    <w:rsid w:val="00A034B3"/>
    <w:rsid w:val="00A03EF2"/>
    <w:rsid w:val="00A20299"/>
    <w:rsid w:val="00A25FC2"/>
    <w:rsid w:val="00A27F9D"/>
    <w:rsid w:val="00A321B4"/>
    <w:rsid w:val="00A705B3"/>
    <w:rsid w:val="00A7547F"/>
    <w:rsid w:val="00A9609F"/>
    <w:rsid w:val="00AC25B0"/>
    <w:rsid w:val="00AD59CD"/>
    <w:rsid w:val="00AE3888"/>
    <w:rsid w:val="00B0152A"/>
    <w:rsid w:val="00B211B9"/>
    <w:rsid w:val="00B30CCC"/>
    <w:rsid w:val="00B50263"/>
    <w:rsid w:val="00B67B50"/>
    <w:rsid w:val="00B7236F"/>
    <w:rsid w:val="00B72775"/>
    <w:rsid w:val="00B7321E"/>
    <w:rsid w:val="00BC4A7B"/>
    <w:rsid w:val="00BD2A1B"/>
    <w:rsid w:val="00BD7606"/>
    <w:rsid w:val="00C02168"/>
    <w:rsid w:val="00C04D1E"/>
    <w:rsid w:val="00C77E17"/>
    <w:rsid w:val="00C80939"/>
    <w:rsid w:val="00CA5AD4"/>
    <w:rsid w:val="00CD0419"/>
    <w:rsid w:val="00CF09F1"/>
    <w:rsid w:val="00D03F75"/>
    <w:rsid w:val="00D34093"/>
    <w:rsid w:val="00D70386"/>
    <w:rsid w:val="00D75F99"/>
    <w:rsid w:val="00D77D7B"/>
    <w:rsid w:val="00D96DE0"/>
    <w:rsid w:val="00DB43B3"/>
    <w:rsid w:val="00DE4AC0"/>
    <w:rsid w:val="00E12765"/>
    <w:rsid w:val="00E3412D"/>
    <w:rsid w:val="00E4596A"/>
    <w:rsid w:val="00E55384"/>
    <w:rsid w:val="00E575BD"/>
    <w:rsid w:val="00E63A52"/>
    <w:rsid w:val="00EB2608"/>
    <w:rsid w:val="00EC693E"/>
    <w:rsid w:val="00ED225F"/>
    <w:rsid w:val="00F054E3"/>
    <w:rsid w:val="00F0792A"/>
    <w:rsid w:val="00F100E0"/>
    <w:rsid w:val="00F27E30"/>
    <w:rsid w:val="00F60415"/>
    <w:rsid w:val="00FB074C"/>
    <w:rsid w:val="00FD151B"/>
    <w:rsid w:val="00FD3033"/>
    <w:rsid w:val="00FD30BB"/>
    <w:rsid w:val="00FD52CB"/>
    <w:rsid w:val="00FD72FC"/>
    <w:rsid w:val="00FE0CC7"/>
    <w:rsid w:val="00FE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7FBFE1AB"/>
  <w14:defaultImageDpi w14:val="32767"/>
  <w15:chartTrackingRefBased/>
  <w15:docId w15:val="{3973E692-A2D3-4DCA-8BD3-AD5E2B0B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9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96A"/>
  </w:style>
  <w:style w:type="paragraph" w:styleId="Footer">
    <w:name w:val="footer"/>
    <w:basedOn w:val="Normal"/>
    <w:link w:val="FooterChar"/>
    <w:uiPriority w:val="99"/>
    <w:unhideWhenUsed/>
    <w:rsid w:val="00E459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96A"/>
  </w:style>
  <w:style w:type="character" w:styleId="Hyperlink">
    <w:name w:val="Hyperlink"/>
    <w:basedOn w:val="DefaultParagraphFont"/>
    <w:uiPriority w:val="99"/>
    <w:unhideWhenUsed/>
    <w:rsid w:val="009A72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728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0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0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2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dmin@authentik.co.za" TargetMode="External"/><Relationship Id="rId2" Type="http://schemas.openxmlformats.org/officeDocument/2006/relationships/hyperlink" Target="http://www.authentik.co.za" TargetMode="External"/><Relationship Id="rId1" Type="http://schemas.openxmlformats.org/officeDocument/2006/relationships/hyperlink" Target="mailto:admin@authentik.co.za" TargetMode="External"/><Relationship Id="rId5" Type="http://schemas.openxmlformats.org/officeDocument/2006/relationships/image" Target="media/image5.tiff"/><Relationship Id="rId4" Type="http://schemas.openxmlformats.org/officeDocument/2006/relationships/hyperlink" Target="http://www.authentik.co.z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om\Desktop\Authentik%20CV%20Template%20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840F9-2749-421D-954A-941695036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Authentik CV Template (2)</Template>
  <TotalTime>56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</dc:creator>
  <cp:keywords/>
  <dc:description/>
  <cp:lastModifiedBy>Jaun Bezuidenhoudt Authentik</cp:lastModifiedBy>
  <cp:revision>61</cp:revision>
  <cp:lastPrinted>2018-07-02T05:26:00Z</cp:lastPrinted>
  <dcterms:created xsi:type="dcterms:W3CDTF">2023-06-17T17:05:00Z</dcterms:created>
  <dcterms:modified xsi:type="dcterms:W3CDTF">2025-12-17T13:35:00Z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eed214affe3ba174e732cce0fd60ad0e4d368003415d5b5d745106387ac97821</vt:lpwstr>
  </property>
</Properties>
</file>